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FB477B" w14:textId="692C34D0" w:rsidR="00847E7E" w:rsidRDefault="00847E7E" w:rsidP="001829CA">
      <w:pPr>
        <w:tabs>
          <w:tab w:val="left" w:pos="3119"/>
        </w:tabs>
        <w:rPr>
          <w:b/>
        </w:rPr>
      </w:pPr>
      <w:r>
        <w:rPr>
          <w:b/>
        </w:rPr>
        <w:t>Bericht der Physiotherapie</w:t>
      </w:r>
      <w:r w:rsidR="00BA7F03">
        <w:rPr>
          <w:b/>
        </w:rPr>
        <w:t xml:space="preserve"> vom</w:t>
      </w:r>
      <w:r w:rsidR="00965949">
        <w:rPr>
          <w:b/>
        </w:rPr>
        <w:t xml:space="preserve"> xx</w:t>
      </w:r>
    </w:p>
    <w:p w14:paraId="32F1F7CD" w14:textId="77777777" w:rsidR="00847E7E" w:rsidRDefault="00847E7E" w:rsidP="001829CA">
      <w:pPr>
        <w:tabs>
          <w:tab w:val="left" w:pos="3119"/>
        </w:tabs>
        <w:rPr>
          <w:b/>
        </w:rPr>
      </w:pPr>
    </w:p>
    <w:p w14:paraId="07BC48B5" w14:textId="77777777" w:rsidR="001829CA" w:rsidRPr="00AF25F0" w:rsidRDefault="0082464D" w:rsidP="001829CA">
      <w:pPr>
        <w:tabs>
          <w:tab w:val="left" w:pos="3119"/>
        </w:tabs>
        <w:rPr>
          <w:b/>
        </w:rPr>
      </w:pPr>
      <w:r>
        <w:rPr>
          <w:b/>
        </w:rPr>
        <w:t>Name</w:t>
      </w:r>
      <w:r w:rsidR="00BA7F03">
        <w:rPr>
          <w:b/>
        </w:rPr>
        <w:t xml:space="preserve"> Patient*in</w:t>
      </w:r>
    </w:p>
    <w:p w14:paraId="5D3DFFB0" w14:textId="77777777" w:rsidR="001829CA" w:rsidRDefault="001829CA" w:rsidP="001829CA">
      <w:pPr>
        <w:tabs>
          <w:tab w:val="left" w:pos="3119"/>
        </w:tabs>
      </w:pPr>
    </w:p>
    <w:p w14:paraId="2E86E069" w14:textId="77777777" w:rsidR="001829CA" w:rsidRDefault="001829CA" w:rsidP="001829CA">
      <w:pPr>
        <w:tabs>
          <w:tab w:val="left" w:pos="3119"/>
        </w:tabs>
      </w:pPr>
      <w:r>
        <w:t>Dizziness Handicap Inventory:</w:t>
      </w:r>
      <w:r>
        <w:tab/>
        <w:t>xx/100 Punkten</w:t>
      </w:r>
    </w:p>
    <w:p w14:paraId="075BF9A9" w14:textId="77777777" w:rsidR="0082464D" w:rsidRDefault="0082464D" w:rsidP="001829CA">
      <w:pPr>
        <w:tabs>
          <w:tab w:val="left" w:pos="3119"/>
        </w:tabs>
      </w:pPr>
    </w:p>
    <w:p w14:paraId="6E856FE1" w14:textId="77777777" w:rsidR="001829CA" w:rsidRDefault="001829CA" w:rsidP="001829CA">
      <w:pPr>
        <w:tabs>
          <w:tab w:val="left" w:pos="284"/>
          <w:tab w:val="left" w:pos="3119"/>
        </w:tabs>
      </w:pPr>
      <w:r>
        <w:t xml:space="preserve">Vertigo Symptom </w:t>
      </w:r>
      <w:proofErr w:type="spellStart"/>
      <w:r>
        <w:t>Scale</w:t>
      </w:r>
      <w:proofErr w:type="spellEnd"/>
      <w:r>
        <w:tab/>
        <w:t>xx/136 Punkten</w:t>
      </w:r>
    </w:p>
    <w:p w14:paraId="10220061" w14:textId="77777777" w:rsidR="001829CA" w:rsidRDefault="001829CA" w:rsidP="001829CA">
      <w:pPr>
        <w:tabs>
          <w:tab w:val="left" w:pos="284"/>
          <w:tab w:val="left" w:pos="3119"/>
        </w:tabs>
      </w:pPr>
      <w:r>
        <w:tab/>
      </w:r>
      <w:proofErr w:type="spellStart"/>
      <w:r>
        <w:t>VSSvest</w:t>
      </w:r>
      <w:proofErr w:type="spellEnd"/>
      <w:r>
        <w:tab/>
        <w:t>xx/76 Punkten</w:t>
      </w:r>
    </w:p>
    <w:p w14:paraId="0375439D" w14:textId="77777777" w:rsidR="001829CA" w:rsidRDefault="001829CA" w:rsidP="001829CA">
      <w:pPr>
        <w:tabs>
          <w:tab w:val="left" w:pos="284"/>
          <w:tab w:val="left" w:pos="3119"/>
        </w:tabs>
      </w:pPr>
      <w:r>
        <w:tab/>
      </w:r>
      <w:proofErr w:type="spellStart"/>
      <w:r>
        <w:t>VSSanx</w:t>
      </w:r>
      <w:proofErr w:type="spellEnd"/>
      <w:r>
        <w:tab/>
        <w:t>xx/60 Punkten</w:t>
      </w:r>
    </w:p>
    <w:p w14:paraId="44AF7E41" w14:textId="77777777" w:rsidR="001829CA" w:rsidRDefault="001829CA" w:rsidP="001829CA">
      <w:pPr>
        <w:tabs>
          <w:tab w:val="left" w:pos="284"/>
          <w:tab w:val="left" w:pos="3119"/>
        </w:tabs>
      </w:pPr>
    </w:p>
    <w:p w14:paraId="03FBC360" w14:textId="77777777" w:rsidR="00965949" w:rsidRPr="00965949" w:rsidRDefault="00965949" w:rsidP="00965949">
      <w:pPr>
        <w:tabs>
          <w:tab w:val="left" w:pos="3119"/>
        </w:tabs>
      </w:pPr>
      <w:proofErr w:type="spellStart"/>
      <w:r w:rsidRPr="00965949">
        <w:t>Niigata_PPPD_Questionnaire</w:t>
      </w:r>
      <w:proofErr w:type="spellEnd"/>
      <w:r w:rsidRPr="00965949">
        <w:tab/>
        <w:t>xx/114 Punkten</w:t>
      </w:r>
    </w:p>
    <w:p w14:paraId="6C82FA63" w14:textId="77777777" w:rsidR="00965949" w:rsidRDefault="00965949" w:rsidP="00965949">
      <w:pPr>
        <w:tabs>
          <w:tab w:val="left" w:pos="284"/>
          <w:tab w:val="left" w:pos="3119"/>
        </w:tabs>
      </w:pPr>
      <w:r w:rsidRPr="00965949">
        <w:tab/>
      </w:r>
      <w:r>
        <w:t>Aufrecht/Stehend</w:t>
      </w:r>
      <w:r>
        <w:tab/>
        <w:t>xx/24 Punkten</w:t>
      </w:r>
    </w:p>
    <w:p w14:paraId="77CC90DD" w14:textId="77777777" w:rsidR="00965949" w:rsidRDefault="00965949" w:rsidP="00965949">
      <w:pPr>
        <w:tabs>
          <w:tab w:val="left" w:pos="284"/>
          <w:tab w:val="left" w:pos="3119"/>
        </w:tabs>
      </w:pPr>
      <w:r>
        <w:tab/>
        <w:t>In Bewegung</w:t>
      </w:r>
      <w:r>
        <w:tab/>
        <w:t>xx/24 Punkten</w:t>
      </w:r>
    </w:p>
    <w:p w14:paraId="7DDE5383" w14:textId="77777777" w:rsidR="00965949" w:rsidRDefault="00965949" w:rsidP="00965949">
      <w:pPr>
        <w:tabs>
          <w:tab w:val="left" w:pos="284"/>
          <w:tab w:val="left" w:pos="3119"/>
        </w:tabs>
      </w:pPr>
      <w:r>
        <w:tab/>
        <w:t>Visuell</w:t>
      </w:r>
      <w:r>
        <w:tab/>
        <w:t>xx/24 Punkten</w:t>
      </w:r>
    </w:p>
    <w:p w14:paraId="5536B1B7" w14:textId="77777777" w:rsidR="00965949" w:rsidRDefault="00965949" w:rsidP="00965949">
      <w:pPr>
        <w:tabs>
          <w:tab w:val="left" w:pos="284"/>
          <w:tab w:val="left" w:pos="3119"/>
        </w:tabs>
      </w:pPr>
      <w:r>
        <w:tab/>
        <w:t>Begleitsymptome</w:t>
      </w:r>
      <w:r>
        <w:tab/>
        <w:t>xx/24 Punkten</w:t>
      </w:r>
    </w:p>
    <w:p w14:paraId="2E4C8D54" w14:textId="77777777" w:rsidR="00965949" w:rsidRDefault="00965949" w:rsidP="00965949">
      <w:pPr>
        <w:tabs>
          <w:tab w:val="left" w:pos="284"/>
          <w:tab w:val="left" w:pos="3119"/>
        </w:tabs>
      </w:pPr>
      <w:r>
        <w:tab/>
        <w:t>Symptomverhalten</w:t>
      </w:r>
      <w:r>
        <w:tab/>
        <w:t>xx/18 Punkten</w:t>
      </w:r>
    </w:p>
    <w:p w14:paraId="0871BDBE" w14:textId="77777777" w:rsidR="00965949" w:rsidRDefault="00965949" w:rsidP="001829CA">
      <w:pPr>
        <w:tabs>
          <w:tab w:val="left" w:pos="284"/>
          <w:tab w:val="left" w:pos="3119"/>
        </w:tabs>
      </w:pPr>
    </w:p>
    <w:p w14:paraId="1B8B6180" w14:textId="77777777" w:rsidR="001829CA" w:rsidRPr="009E39D8" w:rsidRDefault="001829CA" w:rsidP="001829CA">
      <w:pPr>
        <w:tabs>
          <w:tab w:val="left" w:pos="284"/>
          <w:tab w:val="left" w:pos="3119"/>
        </w:tabs>
        <w:rPr>
          <w:b/>
        </w:rPr>
      </w:pPr>
      <w:r w:rsidRPr="009E39D8">
        <w:rPr>
          <w:b/>
        </w:rPr>
        <w:t>Anamnese</w:t>
      </w:r>
    </w:p>
    <w:p w14:paraId="7796CACB" w14:textId="77777777" w:rsidR="00965949" w:rsidRDefault="00965949" w:rsidP="00965949">
      <w:pPr>
        <w:tabs>
          <w:tab w:val="left" w:pos="284"/>
          <w:tab w:val="left" w:pos="3119"/>
        </w:tabs>
        <w:ind w:left="1560" w:hanging="1560"/>
      </w:pPr>
      <w:r>
        <w:t>Hauptproblem:</w:t>
      </w:r>
      <w:r>
        <w:tab/>
        <w:t xml:space="preserve">xx </w:t>
      </w:r>
    </w:p>
    <w:p w14:paraId="6EEEB991" w14:textId="77777777" w:rsidR="00965949" w:rsidRDefault="00965949" w:rsidP="00965949">
      <w:pPr>
        <w:tabs>
          <w:tab w:val="left" w:pos="284"/>
          <w:tab w:val="left" w:pos="3119"/>
        </w:tabs>
        <w:ind w:left="1560" w:hanging="1560"/>
      </w:pPr>
      <w:r>
        <w:t>Symptome:</w:t>
      </w:r>
      <w:r>
        <w:tab/>
        <w:t>xx</w:t>
      </w:r>
    </w:p>
    <w:p w14:paraId="5751D833" w14:textId="77777777" w:rsidR="00965949" w:rsidRDefault="00965949" w:rsidP="00965949">
      <w:pPr>
        <w:tabs>
          <w:tab w:val="left" w:pos="284"/>
          <w:tab w:val="left" w:pos="3119"/>
        </w:tabs>
      </w:pPr>
      <w:r>
        <w:t>Tritt auf/verstärkt:</w:t>
      </w:r>
    </w:p>
    <w:p w14:paraId="79E00559" w14:textId="77777777" w:rsidR="00965949" w:rsidRDefault="00965949" w:rsidP="00965949">
      <w:pPr>
        <w:pStyle w:val="Listenabsatz"/>
        <w:numPr>
          <w:ilvl w:val="0"/>
          <w:numId w:val="2"/>
        </w:numPr>
        <w:tabs>
          <w:tab w:val="left" w:pos="284"/>
          <w:tab w:val="left" w:pos="3119"/>
        </w:tabs>
      </w:pPr>
      <w:proofErr w:type="spellStart"/>
      <w:r>
        <w:t>Xx</w:t>
      </w:r>
      <w:proofErr w:type="spellEnd"/>
    </w:p>
    <w:p w14:paraId="223A2BF5" w14:textId="77777777" w:rsidR="00965949" w:rsidRDefault="00965949" w:rsidP="00965949">
      <w:pPr>
        <w:tabs>
          <w:tab w:val="left" w:pos="284"/>
          <w:tab w:val="left" w:pos="3119"/>
        </w:tabs>
      </w:pPr>
      <w:r>
        <w:t>Reduziert</w:t>
      </w:r>
    </w:p>
    <w:p w14:paraId="2CB51CF6" w14:textId="77777777" w:rsidR="00965949" w:rsidRDefault="00965949" w:rsidP="00965949">
      <w:pPr>
        <w:pStyle w:val="Listenabsatz"/>
        <w:numPr>
          <w:ilvl w:val="0"/>
          <w:numId w:val="2"/>
        </w:numPr>
        <w:tabs>
          <w:tab w:val="left" w:pos="284"/>
          <w:tab w:val="left" w:pos="3119"/>
        </w:tabs>
      </w:pPr>
      <w:r>
        <w:t>xx</w:t>
      </w:r>
    </w:p>
    <w:p w14:paraId="3B24E3BB" w14:textId="77777777" w:rsidR="00965949" w:rsidRDefault="00965949" w:rsidP="00965949">
      <w:pPr>
        <w:tabs>
          <w:tab w:val="left" w:pos="284"/>
          <w:tab w:val="left" w:pos="3119"/>
        </w:tabs>
      </w:pPr>
      <w:r>
        <w:t>Weiter / begleitende Symptome</w:t>
      </w:r>
    </w:p>
    <w:p w14:paraId="1AA5E70D" w14:textId="752E1891" w:rsidR="001829CA" w:rsidRDefault="00965949" w:rsidP="001829CA">
      <w:pPr>
        <w:pStyle w:val="Listenabsatz"/>
        <w:numPr>
          <w:ilvl w:val="0"/>
          <w:numId w:val="2"/>
        </w:numPr>
        <w:tabs>
          <w:tab w:val="left" w:pos="284"/>
          <w:tab w:val="left" w:pos="3119"/>
        </w:tabs>
      </w:pPr>
      <w:r>
        <w:t>xx</w:t>
      </w:r>
    </w:p>
    <w:tbl>
      <w:tblPr>
        <w:tblStyle w:val="Tabellenraster"/>
        <w:tblpPr w:leftFromText="141" w:rightFromText="141" w:vertAnchor="text" w:horzAnchor="margin" w:tblpY="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6"/>
        <w:gridCol w:w="624"/>
        <w:gridCol w:w="624"/>
        <w:gridCol w:w="624"/>
        <w:gridCol w:w="624"/>
        <w:gridCol w:w="624"/>
        <w:gridCol w:w="624"/>
        <w:gridCol w:w="680"/>
      </w:tblGrid>
      <w:tr w:rsidR="001829CA" w14:paraId="2382D1F3" w14:textId="77777777" w:rsidTr="00380CE5">
        <w:trPr>
          <w:gridAfter w:val="1"/>
          <w:wAfter w:w="680" w:type="dxa"/>
        </w:trPr>
        <w:tc>
          <w:tcPr>
            <w:tcW w:w="2926" w:type="dxa"/>
          </w:tcPr>
          <w:p w14:paraId="699D99D0" w14:textId="77777777" w:rsidR="001829CA" w:rsidRDefault="001829CA" w:rsidP="00380CE5">
            <w:pPr>
              <w:tabs>
                <w:tab w:val="left" w:pos="284"/>
                <w:tab w:val="left" w:pos="3119"/>
              </w:tabs>
            </w:pPr>
          </w:p>
        </w:tc>
        <w:tc>
          <w:tcPr>
            <w:tcW w:w="624" w:type="dxa"/>
          </w:tcPr>
          <w:p w14:paraId="5E22B453" w14:textId="77777777" w:rsidR="001829CA" w:rsidRPr="0033785D" w:rsidRDefault="001829CA" w:rsidP="00380CE5">
            <w:pPr>
              <w:tabs>
                <w:tab w:val="left" w:pos="284"/>
                <w:tab w:val="left" w:pos="3119"/>
              </w:tabs>
              <w:jc w:val="center"/>
              <w:rPr>
                <w:sz w:val="18"/>
              </w:rPr>
            </w:pPr>
            <w:r w:rsidRPr="0033785D">
              <w:rPr>
                <w:sz w:val="18"/>
              </w:rPr>
              <w:t>1</w:t>
            </w:r>
          </w:p>
        </w:tc>
        <w:tc>
          <w:tcPr>
            <w:tcW w:w="624" w:type="dxa"/>
          </w:tcPr>
          <w:p w14:paraId="746CC657" w14:textId="77777777" w:rsidR="001829CA" w:rsidRPr="0033785D" w:rsidRDefault="001829CA" w:rsidP="00380CE5">
            <w:pPr>
              <w:tabs>
                <w:tab w:val="left" w:pos="284"/>
                <w:tab w:val="left" w:pos="3119"/>
              </w:tabs>
              <w:jc w:val="center"/>
              <w:rPr>
                <w:sz w:val="18"/>
              </w:rPr>
            </w:pPr>
            <w:r w:rsidRPr="0033785D">
              <w:rPr>
                <w:sz w:val="18"/>
              </w:rPr>
              <w:t>2</w:t>
            </w:r>
          </w:p>
        </w:tc>
        <w:tc>
          <w:tcPr>
            <w:tcW w:w="624" w:type="dxa"/>
          </w:tcPr>
          <w:p w14:paraId="0C01F0EB" w14:textId="77777777" w:rsidR="001829CA" w:rsidRPr="0033785D" w:rsidRDefault="001829CA" w:rsidP="00380CE5">
            <w:pPr>
              <w:tabs>
                <w:tab w:val="left" w:pos="284"/>
                <w:tab w:val="left" w:pos="3119"/>
              </w:tabs>
              <w:jc w:val="center"/>
              <w:rPr>
                <w:sz w:val="18"/>
              </w:rPr>
            </w:pPr>
            <w:r w:rsidRPr="0033785D">
              <w:rPr>
                <w:sz w:val="18"/>
              </w:rPr>
              <w:t>3</w:t>
            </w:r>
          </w:p>
        </w:tc>
        <w:tc>
          <w:tcPr>
            <w:tcW w:w="624" w:type="dxa"/>
          </w:tcPr>
          <w:p w14:paraId="41841DD8" w14:textId="77777777" w:rsidR="001829CA" w:rsidRPr="0033785D" w:rsidRDefault="001829CA" w:rsidP="00380CE5">
            <w:pPr>
              <w:tabs>
                <w:tab w:val="left" w:pos="284"/>
                <w:tab w:val="left" w:pos="3119"/>
              </w:tabs>
              <w:jc w:val="center"/>
              <w:rPr>
                <w:sz w:val="18"/>
              </w:rPr>
            </w:pPr>
            <w:r w:rsidRPr="0033785D">
              <w:rPr>
                <w:sz w:val="18"/>
              </w:rPr>
              <w:t>4</w:t>
            </w:r>
          </w:p>
        </w:tc>
        <w:tc>
          <w:tcPr>
            <w:tcW w:w="624" w:type="dxa"/>
          </w:tcPr>
          <w:p w14:paraId="0479C356" w14:textId="77777777" w:rsidR="001829CA" w:rsidRPr="0033785D" w:rsidRDefault="001829CA" w:rsidP="00380CE5">
            <w:pPr>
              <w:tabs>
                <w:tab w:val="left" w:pos="284"/>
                <w:tab w:val="left" w:pos="3119"/>
              </w:tabs>
              <w:jc w:val="center"/>
              <w:rPr>
                <w:sz w:val="18"/>
              </w:rPr>
            </w:pPr>
            <w:r w:rsidRPr="0033785D">
              <w:rPr>
                <w:sz w:val="18"/>
              </w:rPr>
              <w:t>5</w:t>
            </w:r>
          </w:p>
        </w:tc>
        <w:tc>
          <w:tcPr>
            <w:tcW w:w="624" w:type="dxa"/>
          </w:tcPr>
          <w:p w14:paraId="4E4761E1" w14:textId="77777777" w:rsidR="001829CA" w:rsidRPr="0033785D" w:rsidRDefault="001829CA" w:rsidP="00380CE5">
            <w:pPr>
              <w:tabs>
                <w:tab w:val="left" w:pos="284"/>
                <w:tab w:val="left" w:pos="3119"/>
              </w:tabs>
              <w:jc w:val="center"/>
              <w:rPr>
                <w:sz w:val="18"/>
              </w:rPr>
            </w:pPr>
            <w:r w:rsidRPr="0033785D">
              <w:rPr>
                <w:sz w:val="18"/>
              </w:rPr>
              <w:t>6</w:t>
            </w:r>
          </w:p>
        </w:tc>
      </w:tr>
      <w:tr w:rsidR="001829CA" w14:paraId="2045C37E" w14:textId="77777777" w:rsidTr="00380CE5">
        <w:trPr>
          <w:gridAfter w:val="1"/>
          <w:wAfter w:w="680" w:type="dxa"/>
        </w:trPr>
        <w:tc>
          <w:tcPr>
            <w:tcW w:w="2926" w:type="dxa"/>
          </w:tcPr>
          <w:p w14:paraId="6CBD2F9E" w14:textId="77777777" w:rsidR="001829CA" w:rsidRDefault="001829CA" w:rsidP="00380CE5">
            <w:pPr>
              <w:tabs>
                <w:tab w:val="left" w:pos="284"/>
                <w:tab w:val="left" w:pos="3119"/>
              </w:tabs>
            </w:pPr>
            <w:r>
              <w:t>CTSIB</w:t>
            </w:r>
          </w:p>
        </w:tc>
        <w:tc>
          <w:tcPr>
            <w:tcW w:w="624" w:type="dxa"/>
          </w:tcPr>
          <w:p w14:paraId="30D8A028" w14:textId="77777777" w:rsidR="001829CA" w:rsidRDefault="001829CA" w:rsidP="00380CE5">
            <w:pPr>
              <w:tabs>
                <w:tab w:val="left" w:pos="284"/>
                <w:tab w:val="left" w:pos="3119"/>
              </w:tabs>
              <w:jc w:val="center"/>
            </w:pPr>
            <w:proofErr w:type="spellStart"/>
            <w:r>
              <w:t>Xx</w:t>
            </w:r>
            <w:proofErr w:type="spellEnd"/>
          </w:p>
        </w:tc>
        <w:tc>
          <w:tcPr>
            <w:tcW w:w="624" w:type="dxa"/>
          </w:tcPr>
          <w:p w14:paraId="0184FDC5" w14:textId="77777777" w:rsidR="001829CA" w:rsidRDefault="001829CA" w:rsidP="00380CE5">
            <w:pPr>
              <w:tabs>
                <w:tab w:val="left" w:pos="284"/>
                <w:tab w:val="left" w:pos="3119"/>
              </w:tabs>
              <w:jc w:val="center"/>
            </w:pPr>
            <w:proofErr w:type="spellStart"/>
            <w:r>
              <w:t>Xx</w:t>
            </w:r>
            <w:proofErr w:type="spellEnd"/>
          </w:p>
        </w:tc>
        <w:tc>
          <w:tcPr>
            <w:tcW w:w="624" w:type="dxa"/>
          </w:tcPr>
          <w:p w14:paraId="66081CDF" w14:textId="77777777" w:rsidR="001829CA" w:rsidRDefault="001829CA" w:rsidP="00380CE5">
            <w:pPr>
              <w:tabs>
                <w:tab w:val="left" w:pos="284"/>
                <w:tab w:val="left" w:pos="3119"/>
              </w:tabs>
              <w:jc w:val="center"/>
            </w:pPr>
            <w:proofErr w:type="spellStart"/>
            <w:r>
              <w:t>Xx</w:t>
            </w:r>
            <w:proofErr w:type="spellEnd"/>
          </w:p>
        </w:tc>
        <w:tc>
          <w:tcPr>
            <w:tcW w:w="624" w:type="dxa"/>
          </w:tcPr>
          <w:p w14:paraId="60487A97" w14:textId="77777777" w:rsidR="001829CA" w:rsidRDefault="001829CA" w:rsidP="00380CE5">
            <w:pPr>
              <w:tabs>
                <w:tab w:val="left" w:pos="284"/>
                <w:tab w:val="left" w:pos="3119"/>
              </w:tabs>
              <w:jc w:val="center"/>
            </w:pPr>
            <w:proofErr w:type="spellStart"/>
            <w:r>
              <w:t>Xx</w:t>
            </w:r>
            <w:proofErr w:type="spellEnd"/>
          </w:p>
        </w:tc>
        <w:tc>
          <w:tcPr>
            <w:tcW w:w="624" w:type="dxa"/>
          </w:tcPr>
          <w:p w14:paraId="5793E785" w14:textId="77777777" w:rsidR="001829CA" w:rsidRDefault="001829CA" w:rsidP="00380CE5">
            <w:pPr>
              <w:tabs>
                <w:tab w:val="left" w:pos="284"/>
                <w:tab w:val="left" w:pos="3119"/>
              </w:tabs>
              <w:jc w:val="center"/>
            </w:pPr>
            <w:proofErr w:type="spellStart"/>
            <w:r>
              <w:t>Xx</w:t>
            </w:r>
            <w:proofErr w:type="spellEnd"/>
          </w:p>
        </w:tc>
        <w:tc>
          <w:tcPr>
            <w:tcW w:w="624" w:type="dxa"/>
          </w:tcPr>
          <w:p w14:paraId="6025AC09" w14:textId="77777777" w:rsidR="001829CA" w:rsidRDefault="001829CA" w:rsidP="00380CE5">
            <w:pPr>
              <w:tabs>
                <w:tab w:val="left" w:pos="284"/>
                <w:tab w:val="left" w:pos="3119"/>
              </w:tabs>
              <w:jc w:val="center"/>
            </w:pPr>
            <w:r>
              <w:t>xx</w:t>
            </w:r>
          </w:p>
        </w:tc>
      </w:tr>
      <w:tr w:rsidR="001829CA" w14:paraId="7B87381E" w14:textId="77777777" w:rsidTr="00380CE5">
        <w:tc>
          <w:tcPr>
            <w:tcW w:w="7350" w:type="dxa"/>
            <w:gridSpan w:val="8"/>
          </w:tcPr>
          <w:p w14:paraId="2F6973AB" w14:textId="77777777" w:rsidR="001829CA" w:rsidRDefault="001829CA" w:rsidP="00380CE5">
            <w:pPr>
              <w:tabs>
                <w:tab w:val="left" w:pos="3119"/>
              </w:tabs>
            </w:pPr>
          </w:p>
        </w:tc>
      </w:tr>
    </w:tbl>
    <w:p w14:paraId="0D80BE4E" w14:textId="77777777" w:rsidR="001829CA" w:rsidRDefault="001829CA" w:rsidP="001829CA">
      <w:pPr>
        <w:tabs>
          <w:tab w:val="left" w:pos="284"/>
          <w:tab w:val="left" w:pos="3119"/>
        </w:tabs>
      </w:pPr>
      <w:r>
        <w:tab/>
      </w:r>
    </w:p>
    <w:p w14:paraId="1F115CED" w14:textId="77777777" w:rsidR="001829CA" w:rsidRDefault="001829CA" w:rsidP="001829CA">
      <w:pPr>
        <w:tabs>
          <w:tab w:val="left" w:pos="284"/>
          <w:tab w:val="left" w:pos="3119"/>
        </w:tabs>
      </w:pPr>
    </w:p>
    <w:p w14:paraId="7826B87A" w14:textId="77777777" w:rsidR="001829CA" w:rsidRDefault="001829CA" w:rsidP="001829CA">
      <w:pPr>
        <w:tabs>
          <w:tab w:val="left" w:pos="3119"/>
        </w:tabs>
      </w:pPr>
    </w:p>
    <w:p w14:paraId="00800BFF" w14:textId="77777777" w:rsidR="001829CA" w:rsidRDefault="001829CA" w:rsidP="001829CA">
      <w:pPr>
        <w:tabs>
          <w:tab w:val="left" w:pos="3119"/>
        </w:tabs>
      </w:pPr>
    </w:p>
    <w:p w14:paraId="4B58E9DD" w14:textId="77777777" w:rsidR="001829CA" w:rsidRDefault="001829CA" w:rsidP="001829CA">
      <w:pPr>
        <w:tabs>
          <w:tab w:val="left" w:pos="3119"/>
        </w:tabs>
      </w:pPr>
      <w:r>
        <w:t>Dynamic Gait Index</w:t>
      </w:r>
      <w:r>
        <w:tab/>
        <w:t>xx/24 Punkten</w:t>
      </w:r>
    </w:p>
    <w:p w14:paraId="2D108DEB" w14:textId="77777777" w:rsidR="001829CA" w:rsidRDefault="001829CA" w:rsidP="001829CA">
      <w:pPr>
        <w:tabs>
          <w:tab w:val="left" w:pos="3119"/>
        </w:tabs>
      </w:pPr>
    </w:p>
    <w:p w14:paraId="6F212C03" w14:textId="77777777" w:rsidR="001829CA" w:rsidRPr="00E203DD" w:rsidRDefault="001829CA" w:rsidP="001829CA">
      <w:pPr>
        <w:tabs>
          <w:tab w:val="left" w:pos="3119"/>
        </w:tabs>
        <w:rPr>
          <w:b/>
        </w:rPr>
      </w:pPr>
      <w:r w:rsidRPr="00E203DD">
        <w:rPr>
          <w:b/>
        </w:rPr>
        <w:t>Vestibulär</w:t>
      </w:r>
    </w:p>
    <w:p w14:paraId="66A25F68" w14:textId="77777777" w:rsidR="0028106C" w:rsidRDefault="0028106C" w:rsidP="0077573E">
      <w:pPr>
        <w:tabs>
          <w:tab w:val="left" w:pos="3119"/>
        </w:tabs>
        <w:ind w:left="3119" w:hanging="3119"/>
      </w:pPr>
      <w:r>
        <w:t>pBPLS (Dix Hallpike-Test)</w:t>
      </w:r>
      <w:r>
        <w:tab/>
        <w:t>xx</w:t>
      </w:r>
    </w:p>
    <w:p w14:paraId="7E32FD68" w14:textId="77777777" w:rsidR="0028106C" w:rsidRDefault="0028106C" w:rsidP="0077573E">
      <w:pPr>
        <w:tabs>
          <w:tab w:val="left" w:pos="3119"/>
        </w:tabs>
        <w:ind w:left="3119" w:hanging="3119"/>
        <w:rPr>
          <w:lang w:val="fr-CH"/>
        </w:rPr>
      </w:pPr>
      <w:proofErr w:type="gramStart"/>
      <w:r w:rsidRPr="0028106C">
        <w:rPr>
          <w:lang w:val="fr-CH"/>
        </w:rPr>
        <w:t>hBPLS</w:t>
      </w:r>
      <w:proofErr w:type="gramEnd"/>
      <w:r w:rsidRPr="0028106C">
        <w:rPr>
          <w:lang w:val="fr-CH"/>
        </w:rPr>
        <w:t xml:space="preserve"> (</w:t>
      </w:r>
      <w:proofErr w:type="spellStart"/>
      <w:r w:rsidRPr="0028106C">
        <w:rPr>
          <w:lang w:val="fr-CH"/>
        </w:rPr>
        <w:t>Pagnini</w:t>
      </w:r>
      <w:proofErr w:type="spellEnd"/>
      <w:r w:rsidRPr="0028106C">
        <w:rPr>
          <w:lang w:val="fr-CH"/>
        </w:rPr>
        <w:t xml:space="preserve"> </w:t>
      </w:r>
      <w:proofErr w:type="spellStart"/>
      <w:r w:rsidRPr="0028106C">
        <w:rPr>
          <w:lang w:val="fr-CH"/>
        </w:rPr>
        <w:t>McClure’s</w:t>
      </w:r>
      <w:proofErr w:type="spellEnd"/>
      <w:r w:rsidRPr="0028106C">
        <w:rPr>
          <w:lang w:val="fr-CH"/>
        </w:rPr>
        <w:t xml:space="preserve"> Test)</w:t>
      </w:r>
      <w:r w:rsidRPr="0028106C">
        <w:rPr>
          <w:lang w:val="fr-CH"/>
        </w:rPr>
        <w:tab/>
      </w:r>
      <w:r>
        <w:rPr>
          <w:lang w:val="fr-CH"/>
        </w:rPr>
        <w:t>xx</w:t>
      </w:r>
    </w:p>
    <w:p w14:paraId="05307CD1" w14:textId="77777777" w:rsidR="00BA7F03" w:rsidRPr="0024404B" w:rsidRDefault="00BA7F03" w:rsidP="00BA7F03">
      <w:pPr>
        <w:tabs>
          <w:tab w:val="left" w:pos="3119"/>
        </w:tabs>
        <w:ind w:left="3119" w:hanging="3119"/>
      </w:pPr>
      <w:r w:rsidRPr="0024404B">
        <w:t>DHI-Kurzassessment BPLS</w:t>
      </w:r>
      <w:r w:rsidRPr="0024404B">
        <w:tab/>
        <w:t>xx/8 (j</w:t>
      </w:r>
      <w:r>
        <w:t>e höher, desto wahrscheinlicher, Whitney 2005)</w:t>
      </w:r>
    </w:p>
    <w:p w14:paraId="3030FF1F" w14:textId="77777777" w:rsidR="0077573E" w:rsidRPr="00BA7F03" w:rsidRDefault="0077573E" w:rsidP="0077573E">
      <w:pPr>
        <w:tabs>
          <w:tab w:val="left" w:pos="3119"/>
        </w:tabs>
        <w:ind w:left="3119" w:hanging="3119"/>
      </w:pPr>
      <w:r w:rsidRPr="00BA7F03">
        <w:t>Kopfimpulstest</w:t>
      </w:r>
      <w:r w:rsidRPr="00BA7F03">
        <w:tab/>
        <w:t>xx</w:t>
      </w:r>
    </w:p>
    <w:p w14:paraId="62B80DA5" w14:textId="77777777" w:rsidR="0077573E" w:rsidRDefault="0077573E" w:rsidP="0077573E">
      <w:pPr>
        <w:tabs>
          <w:tab w:val="left" w:pos="3119"/>
        </w:tabs>
        <w:ind w:left="3119" w:hanging="3119"/>
      </w:pPr>
      <w:r>
        <w:t>Mustererkennung</w:t>
      </w:r>
      <w:r>
        <w:tab/>
        <w:t>xx</w:t>
      </w:r>
    </w:p>
    <w:p w14:paraId="49F0546C" w14:textId="77777777" w:rsidR="0077573E" w:rsidRDefault="0077573E" w:rsidP="0077573E">
      <w:pPr>
        <w:tabs>
          <w:tab w:val="left" w:pos="3119"/>
        </w:tabs>
        <w:ind w:left="3119" w:hanging="3119"/>
      </w:pPr>
      <w:r>
        <w:t>Tandemstand</w:t>
      </w:r>
      <w:r>
        <w:tab/>
        <w:t>xx</w:t>
      </w:r>
    </w:p>
    <w:p w14:paraId="23E39924" w14:textId="77777777" w:rsidR="001829CA" w:rsidRDefault="001829CA" w:rsidP="001829CA">
      <w:pPr>
        <w:tabs>
          <w:tab w:val="left" w:pos="3119"/>
        </w:tabs>
      </w:pPr>
    </w:p>
    <w:p w14:paraId="6D76AEC0" w14:textId="77777777" w:rsidR="001829CA" w:rsidRPr="00E203DD" w:rsidRDefault="001829CA" w:rsidP="001829CA">
      <w:pPr>
        <w:tabs>
          <w:tab w:val="left" w:pos="3119"/>
        </w:tabs>
        <w:rPr>
          <w:b/>
        </w:rPr>
      </w:pPr>
      <w:r w:rsidRPr="00E203DD">
        <w:rPr>
          <w:b/>
        </w:rPr>
        <w:t>Okulomotorik</w:t>
      </w:r>
    </w:p>
    <w:p w14:paraId="7D1AF02F" w14:textId="77777777" w:rsidR="001829CA" w:rsidRDefault="001829CA" w:rsidP="001829CA">
      <w:pPr>
        <w:tabs>
          <w:tab w:val="left" w:pos="3119"/>
        </w:tabs>
        <w:ind w:left="3119" w:hanging="3119"/>
      </w:pPr>
      <w:r>
        <w:t>Vergenz</w:t>
      </w:r>
      <w:r>
        <w:tab/>
        <w:t>xx</w:t>
      </w:r>
    </w:p>
    <w:p w14:paraId="0D7D45C5" w14:textId="77777777" w:rsidR="001829CA" w:rsidRDefault="001829CA" w:rsidP="001829CA">
      <w:pPr>
        <w:tabs>
          <w:tab w:val="left" w:pos="3119"/>
        </w:tabs>
        <w:ind w:left="3119" w:hanging="3119"/>
      </w:pPr>
      <w:r>
        <w:t>Sakkaden</w:t>
      </w:r>
      <w:r>
        <w:tab/>
        <w:t>xx</w:t>
      </w:r>
    </w:p>
    <w:p w14:paraId="19EA5270" w14:textId="77777777" w:rsidR="001829CA" w:rsidRDefault="001829CA" w:rsidP="001829CA">
      <w:pPr>
        <w:tabs>
          <w:tab w:val="left" w:pos="3119"/>
        </w:tabs>
        <w:ind w:left="3119" w:hanging="3119"/>
      </w:pPr>
      <w:r>
        <w:t>Langsame Blickfolge</w:t>
      </w:r>
      <w:r>
        <w:tab/>
        <w:t>xx</w:t>
      </w:r>
    </w:p>
    <w:p w14:paraId="4D694B2F" w14:textId="77777777" w:rsidR="001829CA" w:rsidRPr="00EC54E0" w:rsidRDefault="001829CA" w:rsidP="001829CA">
      <w:pPr>
        <w:tabs>
          <w:tab w:val="left" w:pos="3119"/>
        </w:tabs>
        <w:ind w:left="3119" w:hanging="3119"/>
      </w:pPr>
      <w:r w:rsidRPr="00EC54E0">
        <w:t>SPNT</w:t>
      </w:r>
      <w:r w:rsidR="00972AC4" w:rsidRPr="00EC54E0">
        <w:t xml:space="preserve"> (zervikogener Einfluss)</w:t>
      </w:r>
      <w:r w:rsidRPr="00EC54E0">
        <w:tab/>
        <w:t>xx</w:t>
      </w:r>
    </w:p>
    <w:p w14:paraId="5B762243" w14:textId="77777777" w:rsidR="00BA7F03" w:rsidRDefault="00BA7F03" w:rsidP="00BA7F03">
      <w:pPr>
        <w:tabs>
          <w:tab w:val="left" w:pos="3119"/>
        </w:tabs>
        <w:ind w:left="3119" w:hanging="3119"/>
      </w:pPr>
      <w:r>
        <w:t>Kopfimpulstest</w:t>
      </w:r>
      <w:r>
        <w:tab/>
        <w:t>xx</w:t>
      </w:r>
    </w:p>
    <w:p w14:paraId="0F59932D" w14:textId="61401698" w:rsidR="00965949" w:rsidRDefault="00965949" w:rsidP="00965949">
      <w:pPr>
        <w:tabs>
          <w:tab w:val="left" w:pos="3119"/>
        </w:tabs>
        <w:ind w:left="3119" w:hanging="3119"/>
      </w:pPr>
      <w:r w:rsidRPr="00D22F9C">
        <w:t>Dynamic Visual Acuity Test (DVAT)</w:t>
      </w:r>
      <w:r w:rsidRPr="00D22F9C">
        <w:tab/>
        <w:t>xx</w:t>
      </w:r>
    </w:p>
    <w:p w14:paraId="5E0D5C86" w14:textId="77777777" w:rsidR="00BA7F03" w:rsidRPr="00965949" w:rsidRDefault="00BA7F03" w:rsidP="00BA7F03">
      <w:pPr>
        <w:tabs>
          <w:tab w:val="left" w:pos="3119"/>
        </w:tabs>
        <w:ind w:left="3119" w:hanging="3119"/>
        <w:rPr>
          <w:lang w:val="es-ES_tradnl"/>
        </w:rPr>
      </w:pPr>
      <w:r w:rsidRPr="00965949">
        <w:rPr>
          <w:lang w:val="es-ES_tradnl"/>
        </w:rPr>
        <w:t>OKN</w:t>
      </w:r>
      <w:r w:rsidRPr="00965949">
        <w:rPr>
          <w:lang w:val="es-ES_tradnl"/>
        </w:rPr>
        <w:tab/>
        <w:t>xx</w:t>
      </w:r>
    </w:p>
    <w:p w14:paraId="41A36802" w14:textId="77777777" w:rsidR="00BA7F03" w:rsidRPr="00965949" w:rsidRDefault="00BA7F03" w:rsidP="00BA7F03">
      <w:pPr>
        <w:spacing w:line="276" w:lineRule="auto"/>
        <w:ind w:left="3119" w:hanging="3119"/>
        <w:rPr>
          <w:sz w:val="24"/>
          <w:lang w:val="es-ES_tradnl"/>
        </w:rPr>
      </w:pPr>
      <w:r w:rsidRPr="00965949">
        <w:rPr>
          <w:lang w:val="es-ES_tradnl"/>
        </w:rPr>
        <w:t>Stimulopt (OKN)</w:t>
      </w:r>
      <w:r w:rsidRPr="00965949">
        <w:rPr>
          <w:lang w:val="es-ES_tradnl"/>
        </w:rPr>
        <w:tab/>
        <w:t>xx, – xx, | xx, O xx (Normalwerte: – 30°/s, | 25°/s, O 42°/s)</w:t>
      </w:r>
    </w:p>
    <w:p w14:paraId="34D9DAB6" w14:textId="77777777" w:rsidR="001829CA" w:rsidRPr="00965949" w:rsidRDefault="001829CA" w:rsidP="001829CA">
      <w:pPr>
        <w:tabs>
          <w:tab w:val="left" w:pos="3119"/>
        </w:tabs>
        <w:rPr>
          <w:lang w:val="es-ES_tradnl"/>
        </w:rPr>
      </w:pPr>
    </w:p>
    <w:p w14:paraId="24A8449F" w14:textId="77777777" w:rsidR="001829CA" w:rsidRPr="00E203DD" w:rsidRDefault="001829CA" w:rsidP="001829CA">
      <w:pPr>
        <w:tabs>
          <w:tab w:val="left" w:pos="3119"/>
        </w:tabs>
        <w:rPr>
          <w:b/>
        </w:rPr>
      </w:pPr>
      <w:r w:rsidRPr="00E203DD">
        <w:rPr>
          <w:b/>
        </w:rPr>
        <w:t>Somatosensorik</w:t>
      </w:r>
    </w:p>
    <w:p w14:paraId="665D4CB2" w14:textId="77777777" w:rsidR="001829CA" w:rsidRDefault="001829CA" w:rsidP="001829CA">
      <w:pPr>
        <w:tabs>
          <w:tab w:val="left" w:pos="3119"/>
        </w:tabs>
        <w:ind w:left="3119" w:hanging="3119"/>
      </w:pPr>
      <w:r>
        <w:t>Stehtests</w:t>
      </w:r>
      <w:r>
        <w:tab/>
        <w:t>xx</w:t>
      </w:r>
    </w:p>
    <w:p w14:paraId="245426B3" w14:textId="77777777" w:rsidR="001829CA" w:rsidRDefault="001829CA" w:rsidP="001829CA">
      <w:pPr>
        <w:tabs>
          <w:tab w:val="left" w:pos="3119"/>
        </w:tabs>
        <w:ind w:left="3119" w:hanging="3119"/>
      </w:pPr>
      <w:r>
        <w:lastRenderedPageBreak/>
        <w:t>Romberg</w:t>
      </w:r>
      <w:r>
        <w:tab/>
        <w:t>xx</w:t>
      </w:r>
    </w:p>
    <w:p w14:paraId="4B5D794B" w14:textId="77777777" w:rsidR="001829CA" w:rsidRDefault="001829CA" w:rsidP="001829CA">
      <w:pPr>
        <w:tabs>
          <w:tab w:val="left" w:pos="1418"/>
          <w:tab w:val="left" w:pos="3119"/>
        </w:tabs>
      </w:pPr>
      <w:r>
        <w:t>Vibrationssinn</w:t>
      </w:r>
      <w:r>
        <w:tab/>
      </w:r>
      <w:r w:rsidR="00DE14DE">
        <w:t>MT1 l</w:t>
      </w:r>
      <w:r>
        <w:t xml:space="preserve">inks </w:t>
      </w:r>
      <w:r>
        <w:tab/>
        <w:t>xx/8</w:t>
      </w:r>
    </w:p>
    <w:p w14:paraId="5C030B09" w14:textId="77777777" w:rsidR="001829CA" w:rsidRDefault="001829CA" w:rsidP="001829CA">
      <w:pPr>
        <w:tabs>
          <w:tab w:val="left" w:pos="1418"/>
          <w:tab w:val="left" w:pos="3119"/>
        </w:tabs>
      </w:pPr>
      <w:r>
        <w:tab/>
      </w:r>
      <w:r w:rsidR="00DE14DE">
        <w:t>MT1 r</w:t>
      </w:r>
      <w:r>
        <w:t xml:space="preserve">echts </w:t>
      </w:r>
      <w:r>
        <w:tab/>
        <w:t>xx/8</w:t>
      </w:r>
    </w:p>
    <w:p w14:paraId="7BCB3B79" w14:textId="77777777" w:rsidR="001829CA" w:rsidRDefault="001829CA" w:rsidP="001829CA">
      <w:pPr>
        <w:tabs>
          <w:tab w:val="left" w:pos="3119"/>
        </w:tabs>
        <w:ind w:left="3119" w:hanging="3119"/>
      </w:pPr>
      <w:r>
        <w:t>Fussstrategie</w:t>
      </w:r>
      <w:r>
        <w:tab/>
        <w:t>xx</w:t>
      </w:r>
    </w:p>
    <w:p w14:paraId="3EB57DAE" w14:textId="77777777" w:rsidR="001829CA" w:rsidRDefault="001829CA" w:rsidP="001829CA">
      <w:pPr>
        <w:tabs>
          <w:tab w:val="left" w:pos="3119"/>
        </w:tabs>
      </w:pPr>
    </w:p>
    <w:p w14:paraId="53A34544" w14:textId="77777777" w:rsidR="001829CA" w:rsidRPr="00E203DD" w:rsidRDefault="001829CA" w:rsidP="001829CA">
      <w:pPr>
        <w:tabs>
          <w:tab w:val="left" w:pos="3119"/>
        </w:tabs>
        <w:rPr>
          <w:b/>
        </w:rPr>
      </w:pPr>
      <w:r w:rsidRPr="00E203DD">
        <w:rPr>
          <w:b/>
        </w:rPr>
        <w:t>Zervikogen</w:t>
      </w:r>
    </w:p>
    <w:p w14:paraId="39A51F5D" w14:textId="77777777" w:rsidR="002875A1" w:rsidRDefault="002875A1" w:rsidP="00C512F7">
      <w:pPr>
        <w:tabs>
          <w:tab w:val="left" w:pos="3119"/>
        </w:tabs>
        <w:ind w:left="3119" w:hanging="3119"/>
      </w:pPr>
      <w:r>
        <w:t>Haltung</w:t>
      </w:r>
      <w:r>
        <w:tab/>
        <w:t>xx</w:t>
      </w:r>
    </w:p>
    <w:p w14:paraId="0EB10E93" w14:textId="77777777" w:rsidR="00BA7F03" w:rsidRDefault="00BA7F03" w:rsidP="00BA7F03">
      <w:pPr>
        <w:tabs>
          <w:tab w:val="left" w:pos="3119"/>
        </w:tabs>
        <w:ind w:left="3119" w:hanging="3119"/>
      </w:pPr>
      <w:r>
        <w:t>Aktive Beweglichkeit</w:t>
      </w:r>
      <w:r>
        <w:tab/>
        <w:t>xx</w:t>
      </w:r>
    </w:p>
    <w:p w14:paraId="3988E46F" w14:textId="77777777" w:rsidR="00BA7F03" w:rsidRDefault="00BA7F03" w:rsidP="00BA7F03">
      <w:pPr>
        <w:tabs>
          <w:tab w:val="left" w:pos="3119"/>
        </w:tabs>
        <w:ind w:left="3119" w:hanging="3119"/>
      </w:pPr>
      <w:r>
        <w:t>Passive Beweglichkeit</w:t>
      </w:r>
      <w:r>
        <w:tab/>
        <w:t>xx</w:t>
      </w:r>
    </w:p>
    <w:p w14:paraId="53B057A8" w14:textId="77777777" w:rsidR="001829CA" w:rsidRDefault="002875A1" w:rsidP="00C512F7">
      <w:pPr>
        <w:tabs>
          <w:tab w:val="left" w:pos="3119"/>
        </w:tabs>
        <w:ind w:left="3119" w:hanging="3119"/>
      </w:pPr>
      <w:r>
        <w:t>Muskulär</w:t>
      </w:r>
      <w:r>
        <w:tab/>
        <w:t>xx</w:t>
      </w:r>
      <w:r w:rsidR="00C512F7">
        <w:tab/>
      </w:r>
    </w:p>
    <w:p w14:paraId="2F1FA000" w14:textId="77777777" w:rsidR="00972AC4" w:rsidRDefault="00972AC4" w:rsidP="00972AC4">
      <w:pPr>
        <w:tabs>
          <w:tab w:val="left" w:pos="3119"/>
        </w:tabs>
      </w:pPr>
      <w:r>
        <w:t>DHI-Kurzassessment</w:t>
      </w:r>
      <w:r>
        <w:tab/>
        <w:t>xx/12 Punkten (zerviko</w:t>
      </w:r>
      <w:r w:rsidR="000D49AF">
        <w:t>g</w:t>
      </w:r>
      <w:r>
        <w:t>en bei &gt;9 Punkten</w:t>
      </w:r>
      <w:r w:rsidR="0028106C">
        <w:t>, Reid 2017</w:t>
      </w:r>
      <w:r>
        <w:t>)</w:t>
      </w:r>
    </w:p>
    <w:p w14:paraId="6B49DCEA" w14:textId="77777777" w:rsidR="00972AC4" w:rsidRDefault="00972AC4" w:rsidP="001829CA">
      <w:pPr>
        <w:tabs>
          <w:tab w:val="left" w:pos="3119"/>
        </w:tabs>
      </w:pPr>
    </w:p>
    <w:p w14:paraId="0BACF0B3" w14:textId="77777777" w:rsidR="0028106C" w:rsidRPr="00E203DD" w:rsidRDefault="0028106C" w:rsidP="0028106C">
      <w:pPr>
        <w:tabs>
          <w:tab w:val="left" w:pos="3119"/>
        </w:tabs>
        <w:rPr>
          <w:b/>
        </w:rPr>
      </w:pPr>
      <w:r>
        <w:rPr>
          <w:b/>
        </w:rPr>
        <w:t>Blutdruck/Orthostase</w:t>
      </w:r>
    </w:p>
    <w:p w14:paraId="049AC7E4" w14:textId="77777777" w:rsidR="0028106C" w:rsidRDefault="0028106C" w:rsidP="00D804C3">
      <w:pPr>
        <w:tabs>
          <w:tab w:val="left" w:pos="3119"/>
        </w:tabs>
        <w:ind w:left="3119" w:hanging="3119"/>
      </w:pPr>
      <w:r>
        <w:t>Blutdruck-Protokoll</w:t>
      </w:r>
      <w:r>
        <w:tab/>
        <w:t>xx</w:t>
      </w:r>
    </w:p>
    <w:p w14:paraId="40F32688" w14:textId="77777777" w:rsidR="0028106C" w:rsidRDefault="0028106C" w:rsidP="0028106C">
      <w:pPr>
        <w:tabs>
          <w:tab w:val="left" w:pos="3119"/>
        </w:tabs>
      </w:pPr>
    </w:p>
    <w:p w14:paraId="4B1A0BCB" w14:textId="77777777" w:rsidR="0028106C" w:rsidRPr="00E203DD" w:rsidRDefault="0028106C" w:rsidP="0028106C">
      <w:pPr>
        <w:tabs>
          <w:tab w:val="left" w:pos="3119"/>
        </w:tabs>
        <w:rPr>
          <w:b/>
        </w:rPr>
      </w:pPr>
      <w:r>
        <w:rPr>
          <w:b/>
        </w:rPr>
        <w:t>Emotionale Beteiligung</w:t>
      </w:r>
    </w:p>
    <w:p w14:paraId="41434329" w14:textId="77777777" w:rsidR="0028106C" w:rsidRDefault="0028106C" w:rsidP="0028106C">
      <w:pPr>
        <w:tabs>
          <w:tab w:val="left" w:pos="284"/>
          <w:tab w:val="left" w:pos="3119"/>
        </w:tabs>
      </w:pPr>
      <w:r w:rsidRPr="007F04D5">
        <w:t xml:space="preserve">VSS Subskala </w:t>
      </w:r>
      <w:proofErr w:type="spellStart"/>
      <w:r w:rsidRPr="007F04D5">
        <w:t>VSSanx</w:t>
      </w:r>
      <w:proofErr w:type="spellEnd"/>
      <w:r w:rsidRPr="007F04D5">
        <w:tab/>
      </w:r>
      <w:r>
        <w:t>xx</w:t>
      </w:r>
      <w:r w:rsidRPr="007F04D5">
        <w:t xml:space="preserve">/60 Punkten </w:t>
      </w:r>
    </w:p>
    <w:p w14:paraId="4C74629F" w14:textId="77777777" w:rsidR="0028106C" w:rsidRPr="007F04D5" w:rsidRDefault="0028106C" w:rsidP="0028106C">
      <w:pPr>
        <w:tabs>
          <w:tab w:val="left" w:pos="284"/>
          <w:tab w:val="left" w:pos="3119"/>
        </w:tabs>
      </w:pPr>
      <w:r>
        <w:tab/>
      </w:r>
      <w:r>
        <w:tab/>
        <w:t>Grenzwert für abnormale Angst 11 Punkte (Herrmann 1997)</w:t>
      </w:r>
    </w:p>
    <w:p w14:paraId="27F848BA" w14:textId="77777777" w:rsidR="001829CA" w:rsidRDefault="001829CA" w:rsidP="001829CA">
      <w:pPr>
        <w:tabs>
          <w:tab w:val="left" w:pos="3119"/>
        </w:tabs>
      </w:pPr>
    </w:p>
    <w:p w14:paraId="7B0ACEAD" w14:textId="77777777" w:rsidR="001829CA" w:rsidRPr="0033785D" w:rsidRDefault="001829CA" w:rsidP="001829CA">
      <w:pPr>
        <w:tabs>
          <w:tab w:val="left" w:pos="3119"/>
        </w:tabs>
        <w:rPr>
          <w:b/>
        </w:rPr>
      </w:pPr>
      <w:r>
        <w:rPr>
          <w:b/>
        </w:rPr>
        <w:t>Beurteilung</w:t>
      </w:r>
    </w:p>
    <w:p w14:paraId="68A7AB25" w14:textId="77777777" w:rsidR="001829CA" w:rsidRDefault="001829CA" w:rsidP="001829CA">
      <w:pPr>
        <w:tabs>
          <w:tab w:val="left" w:pos="3119"/>
        </w:tabs>
      </w:pPr>
      <w:proofErr w:type="spellStart"/>
      <w:r>
        <w:t>Xx</w:t>
      </w:r>
      <w:proofErr w:type="spellEnd"/>
    </w:p>
    <w:p w14:paraId="035DA4A7" w14:textId="77777777" w:rsidR="00C512F7" w:rsidRDefault="00C512F7" w:rsidP="00C512F7">
      <w:pPr>
        <w:tabs>
          <w:tab w:val="left" w:pos="3119"/>
        </w:tabs>
      </w:pPr>
      <w:r>
        <w:t>Aufgrund ?? wurde die Tarifposition 7311 gewählt. Bei vorliegender Patientin sind folgende Punkte des Tarifvertrages gegeben:</w:t>
      </w:r>
    </w:p>
    <w:p w14:paraId="3A8257F6" w14:textId="77777777" w:rsidR="00C512F7" w:rsidRDefault="00C512F7" w:rsidP="00C512F7">
      <w:r>
        <w:t>a. Beeinträchtigungen des Nervensystems</w:t>
      </w:r>
    </w:p>
    <w:p w14:paraId="3575422C" w14:textId="77777777" w:rsidR="00C512F7" w:rsidRDefault="00C512F7" w:rsidP="00C512F7">
      <w:r>
        <w:t>g. Behandlung von zwei oder mehr Körperregionen</w:t>
      </w:r>
    </w:p>
    <w:p w14:paraId="6E786899" w14:textId="77777777" w:rsidR="002875A1" w:rsidRDefault="002875A1" w:rsidP="001829CA">
      <w:pPr>
        <w:tabs>
          <w:tab w:val="left" w:pos="3119"/>
        </w:tabs>
      </w:pPr>
    </w:p>
    <w:p w14:paraId="1C51B4E3" w14:textId="77777777" w:rsidR="001829CA" w:rsidRPr="0033785D" w:rsidRDefault="001829CA" w:rsidP="001829CA">
      <w:pPr>
        <w:tabs>
          <w:tab w:val="left" w:pos="3119"/>
        </w:tabs>
        <w:rPr>
          <w:b/>
        </w:rPr>
      </w:pPr>
      <w:r w:rsidRPr="0033785D">
        <w:rPr>
          <w:b/>
        </w:rPr>
        <w:t>Behandlung</w:t>
      </w:r>
    </w:p>
    <w:p w14:paraId="05953352" w14:textId="77777777" w:rsidR="001829CA" w:rsidRDefault="001829CA" w:rsidP="00972AC4">
      <w:pPr>
        <w:pStyle w:val="Listenabsatz"/>
        <w:numPr>
          <w:ilvl w:val="0"/>
          <w:numId w:val="1"/>
        </w:numPr>
        <w:tabs>
          <w:tab w:val="left" w:pos="3119"/>
        </w:tabs>
      </w:pPr>
      <w:proofErr w:type="spellStart"/>
      <w:r>
        <w:t>Xx</w:t>
      </w:r>
      <w:proofErr w:type="spellEnd"/>
    </w:p>
    <w:p w14:paraId="47DE95DF" w14:textId="77777777" w:rsidR="001829CA" w:rsidRDefault="001829CA" w:rsidP="001829CA">
      <w:pPr>
        <w:tabs>
          <w:tab w:val="left" w:pos="3119"/>
        </w:tabs>
      </w:pPr>
    </w:p>
    <w:p w14:paraId="412877FC" w14:textId="77777777" w:rsidR="001829CA" w:rsidRPr="0033785D" w:rsidRDefault="001829CA" w:rsidP="001829CA">
      <w:pPr>
        <w:tabs>
          <w:tab w:val="left" w:pos="3119"/>
        </w:tabs>
        <w:rPr>
          <w:b/>
        </w:rPr>
      </w:pPr>
      <w:r w:rsidRPr="0033785D">
        <w:rPr>
          <w:b/>
        </w:rPr>
        <w:t>Verlauf</w:t>
      </w:r>
    </w:p>
    <w:p w14:paraId="488FCE92" w14:textId="77777777" w:rsidR="001829CA" w:rsidRDefault="001829CA" w:rsidP="002875A1">
      <w:pPr>
        <w:pStyle w:val="Listenabsatz"/>
        <w:numPr>
          <w:ilvl w:val="0"/>
          <w:numId w:val="1"/>
        </w:numPr>
        <w:tabs>
          <w:tab w:val="left" w:pos="3119"/>
        </w:tabs>
      </w:pPr>
      <w:r>
        <w:t>xx</w:t>
      </w:r>
    </w:p>
    <w:p w14:paraId="4FF49094" w14:textId="77777777" w:rsidR="001829CA" w:rsidRDefault="001829CA" w:rsidP="001829CA"/>
    <w:p w14:paraId="745B59ED" w14:textId="77777777" w:rsidR="00D037AC" w:rsidRDefault="00EC54E0" w:rsidP="00EC54E0">
      <w:pPr>
        <w:tabs>
          <w:tab w:val="left" w:pos="851"/>
        </w:tabs>
      </w:pPr>
      <w:r w:rsidRPr="00F2633C">
        <w:t>Glossar:</w:t>
      </w:r>
      <w:r w:rsidR="00D037AC">
        <w:tab/>
      </w:r>
      <w:hyperlink r:id="rId7" w:history="1">
        <w:r w:rsidR="00D037AC" w:rsidRPr="00387BE5">
          <w:rPr>
            <w:rStyle w:val="Hyperlink"/>
          </w:rPr>
          <w:t>https://www.schwindeltherapie.ch/sites/default/files/pdfs/Glossar%20Physiobericht.pdf</w:t>
        </w:r>
      </w:hyperlink>
      <w:r w:rsidR="00D037AC">
        <w:t xml:space="preserve"> </w:t>
      </w:r>
    </w:p>
    <w:p w14:paraId="6F95C2F8" w14:textId="77777777" w:rsidR="00EC54E0" w:rsidRPr="00F2633C" w:rsidRDefault="00EC54E0" w:rsidP="00EC54E0">
      <w:pPr>
        <w:tabs>
          <w:tab w:val="left" w:pos="851"/>
        </w:tabs>
      </w:pPr>
      <w:r w:rsidRPr="00F2633C">
        <w:t>Evidenz:</w:t>
      </w:r>
      <w:r w:rsidRPr="00F2633C">
        <w:tab/>
      </w:r>
      <w:hyperlink r:id="rId8" w:history="1">
        <w:r w:rsidR="00D037AC" w:rsidRPr="00387BE5">
          <w:rPr>
            <w:rStyle w:val="Hyperlink"/>
          </w:rPr>
          <w:t>https://www.schwindeltherapie.ch/sites/default/files/pdfs/Evidenz.pdf</w:t>
        </w:r>
      </w:hyperlink>
      <w:r>
        <w:t xml:space="preserve"> </w:t>
      </w:r>
    </w:p>
    <w:p w14:paraId="5F659742" w14:textId="77777777" w:rsidR="00E8528A" w:rsidRDefault="00E8528A"/>
    <w:sectPr w:rsidR="00E8528A" w:rsidSect="002875A1">
      <w:footerReference w:type="default" r:id="rId9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2396F9" w14:textId="77777777" w:rsidR="00C83867" w:rsidRDefault="00C83867">
      <w:r>
        <w:separator/>
      </w:r>
    </w:p>
  </w:endnote>
  <w:endnote w:type="continuationSeparator" w:id="0">
    <w:p w14:paraId="51D4966D" w14:textId="77777777" w:rsidR="00C83867" w:rsidRDefault="00C83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48703470"/>
      <w:docPartObj>
        <w:docPartGallery w:val="Page Numbers (Bottom of Page)"/>
        <w:docPartUnique/>
      </w:docPartObj>
    </w:sdtPr>
    <w:sdtContent>
      <w:p w14:paraId="098898DE" w14:textId="77777777" w:rsidR="00264AEB" w:rsidRDefault="001829CA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585D1F6A" w14:textId="77777777" w:rsidR="00264AEB" w:rsidRDefault="00264AE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AB9534" w14:textId="77777777" w:rsidR="00C83867" w:rsidRDefault="00C83867">
      <w:r>
        <w:separator/>
      </w:r>
    </w:p>
  </w:footnote>
  <w:footnote w:type="continuationSeparator" w:id="0">
    <w:p w14:paraId="0A17C1E3" w14:textId="77777777" w:rsidR="00C83867" w:rsidRDefault="00C83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8025AB"/>
    <w:multiLevelType w:val="hybridMultilevel"/>
    <w:tmpl w:val="7B68C7FA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ECA6351"/>
    <w:multiLevelType w:val="hybridMultilevel"/>
    <w:tmpl w:val="E2A8C89A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13074190">
    <w:abstractNumId w:val="1"/>
  </w:num>
  <w:num w:numId="2" w16cid:durableId="213854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0F1"/>
    <w:rsid w:val="00090318"/>
    <w:rsid w:val="000D49AF"/>
    <w:rsid w:val="001829CA"/>
    <w:rsid w:val="001C653A"/>
    <w:rsid w:val="00264AEB"/>
    <w:rsid w:val="00272BDB"/>
    <w:rsid w:val="0028106C"/>
    <w:rsid w:val="002850AF"/>
    <w:rsid w:val="002875A1"/>
    <w:rsid w:val="00296BCF"/>
    <w:rsid w:val="003D3DC5"/>
    <w:rsid w:val="004E04F9"/>
    <w:rsid w:val="005515BE"/>
    <w:rsid w:val="00566A23"/>
    <w:rsid w:val="0066425F"/>
    <w:rsid w:val="00690AC6"/>
    <w:rsid w:val="0077573E"/>
    <w:rsid w:val="0082464D"/>
    <w:rsid w:val="00847E7E"/>
    <w:rsid w:val="00955BDD"/>
    <w:rsid w:val="00965949"/>
    <w:rsid w:val="00972AC4"/>
    <w:rsid w:val="00A75026"/>
    <w:rsid w:val="00AA7380"/>
    <w:rsid w:val="00AD2C24"/>
    <w:rsid w:val="00BA7F03"/>
    <w:rsid w:val="00BF11F9"/>
    <w:rsid w:val="00C1760C"/>
    <w:rsid w:val="00C512F7"/>
    <w:rsid w:val="00C83867"/>
    <w:rsid w:val="00CA2D2F"/>
    <w:rsid w:val="00D037AC"/>
    <w:rsid w:val="00D804C3"/>
    <w:rsid w:val="00D87E9C"/>
    <w:rsid w:val="00D90910"/>
    <w:rsid w:val="00DD1A4C"/>
    <w:rsid w:val="00DE14DE"/>
    <w:rsid w:val="00E8528A"/>
    <w:rsid w:val="00EC54E0"/>
    <w:rsid w:val="00EF35D9"/>
    <w:rsid w:val="00F6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A9DD9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829C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829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link w:val="FuzeileZchn"/>
    <w:uiPriority w:val="99"/>
    <w:unhideWhenUsed/>
    <w:rsid w:val="001829C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829CA"/>
  </w:style>
  <w:style w:type="paragraph" w:styleId="Listenabsatz">
    <w:name w:val="List Paragraph"/>
    <w:basedOn w:val="Standard"/>
    <w:uiPriority w:val="34"/>
    <w:qFormat/>
    <w:rsid w:val="00972AC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C54E0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512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52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hwindeltherapie.ch/sites/default/files/pdfs/Evidenz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chwindeltherapie.ch/sites/default/files/pdfs/Glossar%20Physiobericht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Berichtvorlage.dotx</Template>
  <TotalTime>0</TotalTime>
  <Pages>2</Pages>
  <Words>279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Schädler</dc:creator>
  <cp:keywords/>
  <dc:description/>
  <cp:lastModifiedBy>Stefan Schädler</cp:lastModifiedBy>
  <cp:revision>2</cp:revision>
  <dcterms:created xsi:type="dcterms:W3CDTF">2024-11-11T11:31:00Z</dcterms:created>
  <dcterms:modified xsi:type="dcterms:W3CDTF">2024-11-11T11:31:00Z</dcterms:modified>
</cp:coreProperties>
</file>